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B9EB0" w14:textId="77777777" w:rsidR="00BD0782" w:rsidRPr="00EC21E3" w:rsidRDefault="00BD0782" w:rsidP="00A330AB">
      <w:pPr>
        <w:autoSpaceDE w:val="0"/>
        <w:autoSpaceDN w:val="0"/>
        <w:adjustRightInd w:val="0"/>
        <w:spacing w:before="100" w:beforeAutospacing="1" w:after="100" w:afterAutospacing="1"/>
        <w:jc w:val="both"/>
        <w:rPr>
          <w:rFonts w:ascii="Aptos" w:hAnsi="Aptos" w:cstheme="minorHAnsi"/>
          <w:b/>
          <w:bCs/>
          <w:color w:val="FF0000"/>
          <w:sz w:val="12"/>
          <w:szCs w:val="22"/>
          <w:u w:val="single"/>
        </w:rPr>
      </w:pPr>
    </w:p>
    <w:p w14:paraId="6D73A76B" w14:textId="599DC1B9" w:rsidR="00BD0782" w:rsidRPr="00EC21E3" w:rsidRDefault="00112354" w:rsidP="00A330AB">
      <w:pPr>
        <w:autoSpaceDE w:val="0"/>
        <w:autoSpaceDN w:val="0"/>
        <w:adjustRightInd w:val="0"/>
        <w:spacing w:before="100" w:beforeAutospacing="1" w:after="100" w:afterAutospacing="1"/>
        <w:jc w:val="center"/>
        <w:rPr>
          <w:rFonts w:ascii="Aptos" w:hAnsi="Aptos" w:cstheme="minorHAnsi"/>
          <w:b/>
          <w:bCs/>
          <w:color w:val="FF0000"/>
          <w:sz w:val="22"/>
          <w:szCs w:val="22"/>
          <w:u w:val="single"/>
        </w:rPr>
      </w:pPr>
      <w:r w:rsidRPr="00EC21E3">
        <w:rPr>
          <w:rFonts w:ascii="Aptos" w:hAnsi="Aptos" w:cstheme="minorHAnsi"/>
          <w:b/>
          <w:bCs/>
          <w:color w:val="FF0000"/>
          <w:sz w:val="22"/>
          <w:szCs w:val="22"/>
          <w:u w:val="single"/>
        </w:rPr>
        <w:t xml:space="preserve">Sturton by Stow Primary School </w:t>
      </w:r>
      <w:r w:rsidR="00EC21E3" w:rsidRPr="00EC21E3">
        <w:rPr>
          <w:rFonts w:ascii="Aptos" w:hAnsi="Aptos" w:cstheme="minorHAnsi"/>
          <w:b/>
          <w:bCs/>
          <w:color w:val="FF0000"/>
          <w:sz w:val="22"/>
          <w:szCs w:val="22"/>
          <w:u w:val="single"/>
        </w:rPr>
        <w:t>Uniform</w:t>
      </w:r>
      <w:r w:rsidRPr="00EC21E3">
        <w:rPr>
          <w:rFonts w:ascii="Aptos" w:hAnsi="Aptos" w:cstheme="minorHAnsi"/>
          <w:b/>
          <w:bCs/>
          <w:color w:val="FF0000"/>
          <w:sz w:val="22"/>
          <w:szCs w:val="22"/>
          <w:u w:val="single"/>
        </w:rPr>
        <w:t xml:space="preserve"> Policy</w:t>
      </w:r>
    </w:p>
    <w:p w14:paraId="6B162535" w14:textId="77777777" w:rsidR="00EC21E3" w:rsidRDefault="00EC21E3" w:rsidP="00EC21E3">
      <w:pPr>
        <w:autoSpaceDE w:val="0"/>
        <w:autoSpaceDN w:val="0"/>
        <w:adjustRightInd w:val="0"/>
        <w:jc w:val="both"/>
        <w:rPr>
          <w:rFonts w:ascii="Aptos" w:hAnsi="Aptos" w:cstheme="minorHAnsi"/>
          <w:color w:val="000000"/>
          <w:sz w:val="22"/>
          <w:szCs w:val="22"/>
          <w:lang w:val="en-GB" w:eastAsia="en-GB"/>
        </w:rPr>
      </w:pPr>
    </w:p>
    <w:p w14:paraId="17C5D7F2" w14:textId="009B90FF"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We encourage all children to wear uniform.</w:t>
      </w:r>
    </w:p>
    <w:p w14:paraId="1BFA1337" w14:textId="3B992E06"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 xml:space="preserve">We firmly believe that wearing a school uniform gives children a sense of belonging and pride in our school. Although not compulsory, we recommend that children wear school </w:t>
      </w:r>
      <w:r w:rsidRPr="00EC21E3">
        <w:rPr>
          <w:rFonts w:ascii="Aptos" w:hAnsi="Aptos" w:cstheme="minorHAnsi"/>
          <w:color w:val="000000"/>
          <w:sz w:val="22"/>
          <w:szCs w:val="22"/>
          <w:lang w:val="en-GB" w:eastAsia="en-GB"/>
        </w:rPr>
        <w:t>uniform and</w:t>
      </w:r>
      <w:r w:rsidRPr="00EC21E3">
        <w:rPr>
          <w:rFonts w:ascii="Aptos" w:hAnsi="Aptos" w:cstheme="minorHAnsi"/>
          <w:color w:val="000000"/>
          <w:sz w:val="22"/>
          <w:szCs w:val="22"/>
          <w:lang w:val="en-GB" w:eastAsia="en-GB"/>
        </w:rPr>
        <w:t xml:space="preserve"> have therefore </w:t>
      </w:r>
      <w:r w:rsidRPr="00EC21E3">
        <w:rPr>
          <w:rFonts w:ascii="Aptos" w:hAnsi="Aptos" w:cstheme="minorHAnsi"/>
          <w:color w:val="000000"/>
          <w:sz w:val="22"/>
          <w:szCs w:val="22"/>
          <w:lang w:val="en-GB" w:eastAsia="en-GB"/>
        </w:rPr>
        <w:t>endeavoured</w:t>
      </w:r>
      <w:r w:rsidRPr="00EC21E3">
        <w:rPr>
          <w:rFonts w:ascii="Aptos" w:hAnsi="Aptos" w:cstheme="minorHAnsi"/>
          <w:color w:val="000000"/>
          <w:sz w:val="22"/>
          <w:szCs w:val="22"/>
          <w:lang w:val="en-GB" w:eastAsia="en-GB"/>
        </w:rPr>
        <w:t xml:space="preserve"> to make it as cost effective and practical as possible.</w:t>
      </w:r>
    </w:p>
    <w:p w14:paraId="63BFF693"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 </w:t>
      </w:r>
    </w:p>
    <w:p w14:paraId="56635E30"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Our school uniform consists of:</w:t>
      </w:r>
    </w:p>
    <w:p w14:paraId="3D2129C9" w14:textId="77777777" w:rsidR="00EC21E3" w:rsidRPr="00EC21E3" w:rsidRDefault="00EC21E3" w:rsidP="00EC21E3">
      <w:pPr>
        <w:numPr>
          <w:ilvl w:val="0"/>
          <w:numId w:val="24"/>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Red school sweatshirt or cardigan (this can have the school logo, or can be plain red)</w:t>
      </w:r>
    </w:p>
    <w:p w14:paraId="3C4CCF66" w14:textId="77777777" w:rsidR="00EC21E3" w:rsidRPr="00EC21E3" w:rsidRDefault="00EC21E3" w:rsidP="00EC21E3">
      <w:pPr>
        <w:numPr>
          <w:ilvl w:val="0"/>
          <w:numId w:val="24"/>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Plain grey or black trousers, skirt or pinafore</w:t>
      </w:r>
    </w:p>
    <w:p w14:paraId="69BD4B8D" w14:textId="77777777" w:rsidR="00EC21E3" w:rsidRPr="00EC21E3" w:rsidRDefault="00EC21E3" w:rsidP="00EC21E3">
      <w:pPr>
        <w:numPr>
          <w:ilvl w:val="0"/>
          <w:numId w:val="24"/>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White or red school polo shirt or shirt (this can have the school logo, or can be plain white or red)</w:t>
      </w:r>
    </w:p>
    <w:p w14:paraId="1E0855B6" w14:textId="77777777" w:rsidR="00EC21E3" w:rsidRPr="00EC21E3" w:rsidRDefault="00EC21E3" w:rsidP="00EC21E3">
      <w:pPr>
        <w:numPr>
          <w:ilvl w:val="0"/>
          <w:numId w:val="24"/>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In the summer plain grey or black shorts and red gingham dresses may also be worn.</w:t>
      </w:r>
    </w:p>
    <w:p w14:paraId="40CCF9C3"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 </w:t>
      </w:r>
    </w:p>
    <w:p w14:paraId="12969518"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Uniform with the school logo can be ordered from My Clothing - </w:t>
      </w:r>
      <w:hyperlink r:id="rId8" w:history="1">
        <w:r w:rsidRPr="00EC21E3">
          <w:rPr>
            <w:rStyle w:val="Hyperlink"/>
            <w:rFonts w:ascii="Aptos" w:hAnsi="Aptos" w:cstheme="minorHAnsi"/>
            <w:sz w:val="22"/>
            <w:szCs w:val="22"/>
            <w:lang w:val="en-GB" w:eastAsia="en-GB"/>
          </w:rPr>
          <w:t>www.myclothing.com</w:t>
        </w:r>
      </w:hyperlink>
      <w:r w:rsidRPr="00EC21E3">
        <w:rPr>
          <w:rFonts w:ascii="Aptos" w:hAnsi="Aptos" w:cstheme="minorHAnsi"/>
          <w:color w:val="000000"/>
          <w:sz w:val="22"/>
          <w:szCs w:val="22"/>
          <w:lang w:val="en-GB" w:eastAsia="en-GB"/>
        </w:rPr>
        <w:t> </w:t>
      </w:r>
    </w:p>
    <w:p w14:paraId="35E278BC"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Uniform without the school logo can be bought from most large supermarkets and other shops.</w:t>
      </w:r>
    </w:p>
    <w:p w14:paraId="4C3E94EB"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 </w:t>
      </w:r>
    </w:p>
    <w:p w14:paraId="17E3E64C"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We hold a regular second-hand uniform shop, where parents and carers are able to obtain good quality used uniform for free.</w:t>
      </w:r>
    </w:p>
    <w:p w14:paraId="1D06ACCE"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 </w:t>
      </w:r>
    </w:p>
    <w:p w14:paraId="24202158"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PE</w:t>
      </w:r>
    </w:p>
    <w:p w14:paraId="7FAC03E2"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For PE children should wear:</w:t>
      </w:r>
    </w:p>
    <w:p w14:paraId="051DE9EB" w14:textId="77777777" w:rsidR="00EC21E3" w:rsidRPr="00EC21E3" w:rsidRDefault="00EC21E3" w:rsidP="00EC21E3">
      <w:pPr>
        <w:numPr>
          <w:ilvl w:val="0"/>
          <w:numId w:val="25"/>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Red or white t-shirt (this can have the school logo, or can be plain red or white)</w:t>
      </w:r>
    </w:p>
    <w:p w14:paraId="67A396BD" w14:textId="77777777" w:rsidR="00EC21E3" w:rsidRPr="00EC21E3" w:rsidRDefault="00EC21E3" w:rsidP="00EC21E3">
      <w:pPr>
        <w:numPr>
          <w:ilvl w:val="0"/>
          <w:numId w:val="25"/>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Plain black or navy shorts</w:t>
      </w:r>
    </w:p>
    <w:p w14:paraId="09DABD9C" w14:textId="77777777" w:rsidR="00EC21E3" w:rsidRPr="00EC21E3" w:rsidRDefault="00EC21E3" w:rsidP="00EC21E3">
      <w:pPr>
        <w:numPr>
          <w:ilvl w:val="0"/>
          <w:numId w:val="25"/>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Plimsolls or trainers</w:t>
      </w:r>
    </w:p>
    <w:p w14:paraId="27A8C132" w14:textId="77777777" w:rsidR="00EC21E3" w:rsidRPr="00EC21E3" w:rsidRDefault="00EC21E3" w:rsidP="00EC21E3">
      <w:pPr>
        <w:numPr>
          <w:ilvl w:val="0"/>
          <w:numId w:val="25"/>
        </w:num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Plain jogging bottoms or leggings are recommended for outdoor PE in the colder weather.</w:t>
      </w:r>
    </w:p>
    <w:p w14:paraId="1008657F"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 </w:t>
      </w:r>
    </w:p>
    <w:p w14:paraId="2D2A73CF"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Footwear</w:t>
      </w:r>
    </w:p>
    <w:p w14:paraId="50A9884B"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Children should wear sensible shoes to school.  Trainers are not part of school uniform and some fashions, (particularly high heels) are dangerous and may cause injury when playing in the playground.</w:t>
      </w:r>
    </w:p>
    <w:p w14:paraId="12DE72A6"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 </w:t>
      </w:r>
    </w:p>
    <w:p w14:paraId="7AE11621"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Jewellery</w:t>
      </w:r>
    </w:p>
    <w:p w14:paraId="281AE94D"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For safety reasons we do not allow the wearing of jewellery to school.</w:t>
      </w:r>
    </w:p>
    <w:p w14:paraId="2B74E572" w14:textId="77777777" w:rsidR="00EC21E3"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Children may wear watches and stud earrings for pierced ears. These must be removed during PE or swimming.</w:t>
      </w:r>
    </w:p>
    <w:p w14:paraId="3E932247"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 </w:t>
      </w:r>
    </w:p>
    <w:p w14:paraId="2D96CBCB" w14:textId="77777777" w:rsidR="00EC21E3" w:rsidRPr="00EC21E3" w:rsidRDefault="00EC21E3" w:rsidP="00EC21E3">
      <w:pPr>
        <w:autoSpaceDE w:val="0"/>
        <w:autoSpaceDN w:val="0"/>
        <w:adjustRightInd w:val="0"/>
        <w:jc w:val="both"/>
        <w:rPr>
          <w:rFonts w:ascii="Aptos" w:hAnsi="Aptos" w:cstheme="minorHAnsi"/>
          <w:b/>
          <w:bCs/>
          <w:color w:val="000000"/>
          <w:sz w:val="22"/>
          <w:szCs w:val="22"/>
          <w:lang w:val="en-GB" w:eastAsia="en-GB"/>
        </w:rPr>
      </w:pPr>
      <w:r w:rsidRPr="00EC21E3">
        <w:rPr>
          <w:rFonts w:ascii="Aptos" w:hAnsi="Aptos" w:cstheme="minorHAnsi"/>
          <w:b/>
          <w:bCs/>
          <w:color w:val="000000"/>
          <w:sz w:val="22"/>
          <w:szCs w:val="22"/>
          <w:lang w:val="en-GB" w:eastAsia="en-GB"/>
        </w:rPr>
        <w:t>Name Tags</w:t>
      </w:r>
    </w:p>
    <w:p w14:paraId="67F34F71" w14:textId="6DD3FEA0" w:rsidR="007F55A5" w:rsidRPr="00EC21E3" w:rsidRDefault="00EC21E3" w:rsidP="00EC21E3">
      <w:pPr>
        <w:autoSpaceDE w:val="0"/>
        <w:autoSpaceDN w:val="0"/>
        <w:adjustRightInd w:val="0"/>
        <w:jc w:val="both"/>
        <w:rPr>
          <w:rFonts w:ascii="Aptos" w:hAnsi="Aptos" w:cstheme="minorHAnsi"/>
          <w:color w:val="000000"/>
          <w:sz w:val="22"/>
          <w:szCs w:val="22"/>
          <w:lang w:val="en-GB" w:eastAsia="en-GB"/>
        </w:rPr>
      </w:pPr>
      <w:r w:rsidRPr="00EC21E3">
        <w:rPr>
          <w:rFonts w:ascii="Aptos" w:hAnsi="Aptos" w:cstheme="minorHAnsi"/>
          <w:color w:val="000000"/>
          <w:sz w:val="22"/>
          <w:szCs w:val="22"/>
          <w:lang w:val="en-GB" w:eastAsia="en-GB"/>
        </w:rPr>
        <w:t>We strongly recommend that all clothing is labelled with the child's name, as our lost property box is always full</w:t>
      </w:r>
      <w:r w:rsidRPr="00EC21E3">
        <w:rPr>
          <w:rFonts w:ascii="Aptos" w:hAnsi="Aptos" w:cstheme="minorHAnsi"/>
          <w:color w:val="000000"/>
          <w:sz w:val="22"/>
          <w:szCs w:val="22"/>
          <w:lang w:val="en-GB" w:eastAsia="en-GB"/>
        </w:rPr>
        <w:t>.</w:t>
      </w:r>
    </w:p>
    <w:sectPr w:rsidR="007F55A5" w:rsidRPr="00EC21E3" w:rsidSect="00145A1A">
      <w:headerReference w:type="default" r:id="rId9"/>
      <w:headerReference w:type="first" r:id="rId10"/>
      <w:pgSz w:w="11908" w:h="16833"/>
      <w:pgMar w:top="1440" w:right="1440" w:bottom="1440" w:left="1440" w:header="340" w:footer="851"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EEE7F2" w14:textId="77777777" w:rsidR="00FB1012" w:rsidRDefault="00FB1012">
      <w:r>
        <w:separator/>
      </w:r>
    </w:p>
  </w:endnote>
  <w:endnote w:type="continuationSeparator" w:id="0">
    <w:p w14:paraId="78E42E85" w14:textId="77777777" w:rsidR="00FB1012" w:rsidRDefault="00FB1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3B8A93" w14:textId="77777777" w:rsidR="00FB1012" w:rsidRDefault="00FB1012">
      <w:r>
        <w:separator/>
      </w:r>
    </w:p>
  </w:footnote>
  <w:footnote w:type="continuationSeparator" w:id="0">
    <w:p w14:paraId="1C05399D" w14:textId="77777777" w:rsidR="00FB1012" w:rsidRDefault="00FB1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97FA7" w14:textId="77777777" w:rsidR="00580087" w:rsidRDefault="00580087" w:rsidP="009C1420">
    <w:pPr>
      <w:spacing w:after="428" w:line="100" w:lineRule="exact"/>
      <w:jc w:val="center"/>
      <w:rPr>
        <w:sz w:val="10"/>
      </w:rPr>
    </w:pPr>
  </w:p>
  <w:p w14:paraId="34F2D9C6" w14:textId="77777777" w:rsidR="0053049F" w:rsidRPr="00580087" w:rsidRDefault="0053049F" w:rsidP="00580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02E2D9" w14:textId="77777777" w:rsidR="009C1420" w:rsidRDefault="009C1420" w:rsidP="009C1420">
    <w:pPr>
      <w:pStyle w:val="Header"/>
      <w:jc w:val="center"/>
    </w:pPr>
    <w:r>
      <w:rPr>
        <w:noProof/>
        <w:sz w:val="10"/>
        <w:lang w:val="en-GB" w:eastAsia="en-GB"/>
      </w:rPr>
      <w:drawing>
        <wp:inline distT="0" distB="0" distL="0" distR="0" wp14:anchorId="36C61978" wp14:editId="68CBE9E8">
          <wp:extent cx="1716405" cy="1533525"/>
          <wp:effectExtent l="0" t="0" r="0" b="0"/>
          <wp:docPr id="19" name="Picture 19" descr="\\SSCPS-svr-host\users$\staff\stas001\Desktop\Sturton School Logo_tag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SCPS-svr-host\users$\staff\stas001\Desktop\Sturton School Logo_tag lin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405" cy="1533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31795"/>
    <w:multiLevelType w:val="hybridMultilevel"/>
    <w:tmpl w:val="A61619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BD4164"/>
    <w:multiLevelType w:val="hybridMultilevel"/>
    <w:tmpl w:val="36A828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8A062F4"/>
    <w:multiLevelType w:val="multilevel"/>
    <w:tmpl w:val="C78E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10228E"/>
    <w:multiLevelType w:val="hybridMultilevel"/>
    <w:tmpl w:val="BD04F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E1797"/>
    <w:multiLevelType w:val="hybridMultilevel"/>
    <w:tmpl w:val="4EFEB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7534A8C"/>
    <w:multiLevelType w:val="hybridMultilevel"/>
    <w:tmpl w:val="3654B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477444"/>
    <w:multiLevelType w:val="hybridMultilevel"/>
    <w:tmpl w:val="3A149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EB1576"/>
    <w:multiLevelType w:val="hybridMultilevel"/>
    <w:tmpl w:val="0616B8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1A533D8"/>
    <w:multiLevelType w:val="hybridMultilevel"/>
    <w:tmpl w:val="7CD47610"/>
    <w:lvl w:ilvl="0" w:tplc="FDFC4D9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E41B89"/>
    <w:multiLevelType w:val="hybridMultilevel"/>
    <w:tmpl w:val="31EA5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0C3D66"/>
    <w:multiLevelType w:val="hybridMultilevel"/>
    <w:tmpl w:val="5302CC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0F823AA"/>
    <w:multiLevelType w:val="hybridMultilevel"/>
    <w:tmpl w:val="E8409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40305A"/>
    <w:multiLevelType w:val="hybridMultilevel"/>
    <w:tmpl w:val="3A5C2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6D2940"/>
    <w:multiLevelType w:val="hybridMultilevel"/>
    <w:tmpl w:val="3FF86C86"/>
    <w:lvl w:ilvl="0" w:tplc="20E2D23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E43F31"/>
    <w:multiLevelType w:val="hybridMultilevel"/>
    <w:tmpl w:val="FDE26F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CD3CC9"/>
    <w:multiLevelType w:val="hybridMultilevel"/>
    <w:tmpl w:val="4DF400E6"/>
    <w:lvl w:ilvl="0" w:tplc="AA90F8F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9B6DB8"/>
    <w:multiLevelType w:val="hybridMultilevel"/>
    <w:tmpl w:val="130053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EFA06FA"/>
    <w:multiLevelType w:val="multilevel"/>
    <w:tmpl w:val="B9E6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9615AA"/>
    <w:multiLevelType w:val="hybridMultilevel"/>
    <w:tmpl w:val="9628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DC0D3E"/>
    <w:multiLevelType w:val="hybridMultilevel"/>
    <w:tmpl w:val="525C20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060DC3"/>
    <w:multiLevelType w:val="hybridMultilevel"/>
    <w:tmpl w:val="3B5A5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B97B42"/>
    <w:multiLevelType w:val="multilevel"/>
    <w:tmpl w:val="AFC8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9645B5"/>
    <w:multiLevelType w:val="hybridMultilevel"/>
    <w:tmpl w:val="4AB45C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77E37F1A"/>
    <w:multiLevelType w:val="hybridMultilevel"/>
    <w:tmpl w:val="9EA6ED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EEE533B"/>
    <w:multiLevelType w:val="hybridMultilevel"/>
    <w:tmpl w:val="70DC1122"/>
    <w:lvl w:ilvl="0" w:tplc="B66E28B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5147109">
    <w:abstractNumId w:val="19"/>
  </w:num>
  <w:num w:numId="2" w16cid:durableId="1629119729">
    <w:abstractNumId w:val="14"/>
  </w:num>
  <w:num w:numId="3" w16cid:durableId="1822888354">
    <w:abstractNumId w:val="6"/>
  </w:num>
  <w:num w:numId="4" w16cid:durableId="1761439674">
    <w:abstractNumId w:val="10"/>
  </w:num>
  <w:num w:numId="5" w16cid:durableId="1388341657">
    <w:abstractNumId w:val="1"/>
  </w:num>
  <w:num w:numId="6" w16cid:durableId="902834661">
    <w:abstractNumId w:val="9"/>
  </w:num>
  <w:num w:numId="7" w16cid:durableId="1284993030">
    <w:abstractNumId w:val="15"/>
  </w:num>
  <w:num w:numId="8" w16cid:durableId="1020276130">
    <w:abstractNumId w:val="4"/>
  </w:num>
  <w:num w:numId="9" w16cid:durableId="926353736">
    <w:abstractNumId w:val="18"/>
  </w:num>
  <w:num w:numId="10" w16cid:durableId="1222210915">
    <w:abstractNumId w:val="24"/>
  </w:num>
  <w:num w:numId="11" w16cid:durableId="620764324">
    <w:abstractNumId w:val="0"/>
  </w:num>
  <w:num w:numId="12" w16cid:durableId="67650856">
    <w:abstractNumId w:val="5"/>
  </w:num>
  <w:num w:numId="13" w16cid:durableId="661399341">
    <w:abstractNumId w:val="13"/>
  </w:num>
  <w:num w:numId="14" w16cid:durableId="147479918">
    <w:abstractNumId w:val="23"/>
  </w:num>
  <w:num w:numId="15" w16cid:durableId="1110395413">
    <w:abstractNumId w:val="11"/>
  </w:num>
  <w:num w:numId="16" w16cid:durableId="718822737">
    <w:abstractNumId w:val="8"/>
  </w:num>
  <w:num w:numId="17" w16cid:durableId="35353356">
    <w:abstractNumId w:val="7"/>
  </w:num>
  <w:num w:numId="18" w16cid:durableId="1787387254">
    <w:abstractNumId w:val="3"/>
  </w:num>
  <w:num w:numId="19" w16cid:durableId="983122169">
    <w:abstractNumId w:val="20"/>
  </w:num>
  <w:num w:numId="20" w16cid:durableId="407002003">
    <w:abstractNumId w:val="12"/>
  </w:num>
  <w:num w:numId="21" w16cid:durableId="507519417">
    <w:abstractNumId w:val="22"/>
  </w:num>
  <w:num w:numId="22" w16cid:durableId="1775637611">
    <w:abstractNumId w:val="16"/>
  </w:num>
  <w:num w:numId="23" w16cid:durableId="1401977090">
    <w:abstractNumId w:val="17"/>
  </w:num>
  <w:num w:numId="24" w16cid:durableId="1810710484">
    <w:abstractNumId w:val="2"/>
  </w:num>
  <w:num w:numId="25" w16cid:durableId="211374675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C41"/>
    <w:rsid w:val="00003C49"/>
    <w:rsid w:val="00010678"/>
    <w:rsid w:val="00011F8C"/>
    <w:rsid w:val="00022094"/>
    <w:rsid w:val="00040E0B"/>
    <w:rsid w:val="00042DAC"/>
    <w:rsid w:val="000453A9"/>
    <w:rsid w:val="00056680"/>
    <w:rsid w:val="000666AC"/>
    <w:rsid w:val="00096CA9"/>
    <w:rsid w:val="000A05AB"/>
    <w:rsid w:val="000B6368"/>
    <w:rsid w:val="000E5173"/>
    <w:rsid w:val="001011C8"/>
    <w:rsid w:val="00112354"/>
    <w:rsid w:val="00126B53"/>
    <w:rsid w:val="00145A1A"/>
    <w:rsid w:val="00157A73"/>
    <w:rsid w:val="00162995"/>
    <w:rsid w:val="00163A04"/>
    <w:rsid w:val="00167952"/>
    <w:rsid w:val="001948BB"/>
    <w:rsid w:val="001C0549"/>
    <w:rsid w:val="001F6C46"/>
    <w:rsid w:val="0023751D"/>
    <w:rsid w:val="00283855"/>
    <w:rsid w:val="002A4C4C"/>
    <w:rsid w:val="002B320D"/>
    <w:rsid w:val="00311CDE"/>
    <w:rsid w:val="00317210"/>
    <w:rsid w:val="003177EC"/>
    <w:rsid w:val="00324FCD"/>
    <w:rsid w:val="003511E7"/>
    <w:rsid w:val="00363BD1"/>
    <w:rsid w:val="003A5D2F"/>
    <w:rsid w:val="003B617E"/>
    <w:rsid w:val="003C46ED"/>
    <w:rsid w:val="003D4559"/>
    <w:rsid w:val="003F3984"/>
    <w:rsid w:val="00403136"/>
    <w:rsid w:val="004567FE"/>
    <w:rsid w:val="004606D2"/>
    <w:rsid w:val="00473C7C"/>
    <w:rsid w:val="00476603"/>
    <w:rsid w:val="00482847"/>
    <w:rsid w:val="004A67AD"/>
    <w:rsid w:val="004A691B"/>
    <w:rsid w:val="004D2FF0"/>
    <w:rsid w:val="004D5D8A"/>
    <w:rsid w:val="004E2C81"/>
    <w:rsid w:val="004E66E6"/>
    <w:rsid w:val="0053049F"/>
    <w:rsid w:val="00536D81"/>
    <w:rsid w:val="00547BF6"/>
    <w:rsid w:val="00556DA2"/>
    <w:rsid w:val="005725DB"/>
    <w:rsid w:val="005750FE"/>
    <w:rsid w:val="00575221"/>
    <w:rsid w:val="00580087"/>
    <w:rsid w:val="00590716"/>
    <w:rsid w:val="005A371C"/>
    <w:rsid w:val="005B5BE4"/>
    <w:rsid w:val="005C2B5E"/>
    <w:rsid w:val="005D3AE9"/>
    <w:rsid w:val="005E10A7"/>
    <w:rsid w:val="005E1364"/>
    <w:rsid w:val="00617E80"/>
    <w:rsid w:val="006263D8"/>
    <w:rsid w:val="00657429"/>
    <w:rsid w:val="006840B9"/>
    <w:rsid w:val="00690CED"/>
    <w:rsid w:val="00695F6F"/>
    <w:rsid w:val="006B7FE3"/>
    <w:rsid w:val="006C3D22"/>
    <w:rsid w:val="006C4E2F"/>
    <w:rsid w:val="006C6DBC"/>
    <w:rsid w:val="006E76C3"/>
    <w:rsid w:val="006E774C"/>
    <w:rsid w:val="0070261A"/>
    <w:rsid w:val="007062C5"/>
    <w:rsid w:val="007069C4"/>
    <w:rsid w:val="00710516"/>
    <w:rsid w:val="00712295"/>
    <w:rsid w:val="00714ED9"/>
    <w:rsid w:val="00740559"/>
    <w:rsid w:val="00745C41"/>
    <w:rsid w:val="00747804"/>
    <w:rsid w:val="00771821"/>
    <w:rsid w:val="007863FF"/>
    <w:rsid w:val="00795532"/>
    <w:rsid w:val="00795E78"/>
    <w:rsid w:val="007A533A"/>
    <w:rsid w:val="007B0E0D"/>
    <w:rsid w:val="007B383C"/>
    <w:rsid w:val="007B3A38"/>
    <w:rsid w:val="007B70BC"/>
    <w:rsid w:val="007F55A5"/>
    <w:rsid w:val="00847FF8"/>
    <w:rsid w:val="00872C6D"/>
    <w:rsid w:val="008753CE"/>
    <w:rsid w:val="00883355"/>
    <w:rsid w:val="00895000"/>
    <w:rsid w:val="008B0DAC"/>
    <w:rsid w:val="008F2A6F"/>
    <w:rsid w:val="00933B7D"/>
    <w:rsid w:val="0095114D"/>
    <w:rsid w:val="00983213"/>
    <w:rsid w:val="009C1420"/>
    <w:rsid w:val="009C1F43"/>
    <w:rsid w:val="009D0EA8"/>
    <w:rsid w:val="009D6C32"/>
    <w:rsid w:val="00A3150B"/>
    <w:rsid w:val="00A330AB"/>
    <w:rsid w:val="00A41D43"/>
    <w:rsid w:val="00A55396"/>
    <w:rsid w:val="00A976A0"/>
    <w:rsid w:val="00AA0CA7"/>
    <w:rsid w:val="00AF69BC"/>
    <w:rsid w:val="00B03FCB"/>
    <w:rsid w:val="00B11886"/>
    <w:rsid w:val="00B24781"/>
    <w:rsid w:val="00B3192E"/>
    <w:rsid w:val="00B46361"/>
    <w:rsid w:val="00B46784"/>
    <w:rsid w:val="00B518D0"/>
    <w:rsid w:val="00B532AA"/>
    <w:rsid w:val="00B6069F"/>
    <w:rsid w:val="00B85D11"/>
    <w:rsid w:val="00B9652E"/>
    <w:rsid w:val="00B96B24"/>
    <w:rsid w:val="00BA1F16"/>
    <w:rsid w:val="00BB63CF"/>
    <w:rsid w:val="00BC0FF0"/>
    <w:rsid w:val="00BC5D3E"/>
    <w:rsid w:val="00BD0782"/>
    <w:rsid w:val="00BD0E28"/>
    <w:rsid w:val="00BE2DA4"/>
    <w:rsid w:val="00BE3109"/>
    <w:rsid w:val="00C06E96"/>
    <w:rsid w:val="00C139EB"/>
    <w:rsid w:val="00C27ACD"/>
    <w:rsid w:val="00C44A43"/>
    <w:rsid w:val="00C5301B"/>
    <w:rsid w:val="00C561BD"/>
    <w:rsid w:val="00C628E4"/>
    <w:rsid w:val="00C74467"/>
    <w:rsid w:val="00C76FBB"/>
    <w:rsid w:val="00CC4D13"/>
    <w:rsid w:val="00CD1BDB"/>
    <w:rsid w:val="00CD22D1"/>
    <w:rsid w:val="00CD6811"/>
    <w:rsid w:val="00D01CBB"/>
    <w:rsid w:val="00D27D1A"/>
    <w:rsid w:val="00D3111E"/>
    <w:rsid w:val="00D33807"/>
    <w:rsid w:val="00D43D51"/>
    <w:rsid w:val="00D618AC"/>
    <w:rsid w:val="00D66245"/>
    <w:rsid w:val="00D83473"/>
    <w:rsid w:val="00DC05B9"/>
    <w:rsid w:val="00DC78D7"/>
    <w:rsid w:val="00DF4F42"/>
    <w:rsid w:val="00E03362"/>
    <w:rsid w:val="00E16111"/>
    <w:rsid w:val="00E20AED"/>
    <w:rsid w:val="00E36DDB"/>
    <w:rsid w:val="00E370D9"/>
    <w:rsid w:val="00E948DF"/>
    <w:rsid w:val="00E94C20"/>
    <w:rsid w:val="00E9633F"/>
    <w:rsid w:val="00EB46EA"/>
    <w:rsid w:val="00EC0BCC"/>
    <w:rsid w:val="00EC21E3"/>
    <w:rsid w:val="00ED389F"/>
    <w:rsid w:val="00ED71FD"/>
    <w:rsid w:val="00F0254A"/>
    <w:rsid w:val="00F2241C"/>
    <w:rsid w:val="00F23492"/>
    <w:rsid w:val="00F47F73"/>
    <w:rsid w:val="00F60B39"/>
    <w:rsid w:val="00FA65B9"/>
    <w:rsid w:val="00FB1012"/>
    <w:rsid w:val="00FC10DD"/>
    <w:rsid w:val="00FD7924"/>
    <w:rsid w:val="00FE2912"/>
    <w:rsid w:val="00FE7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39E7ABCB"/>
  <w15:docId w15:val="{34C56CA8-4F17-4EE9-9EDD-22E314A90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widowControl w:val="0"/>
      <w:suppressAutoHyphens/>
      <w:outlineLvl w:val="0"/>
    </w:pPr>
    <w:rPr>
      <w:b/>
      <w:sz w:val="24"/>
      <w:u w:val="single"/>
    </w:rPr>
  </w:style>
  <w:style w:type="paragraph" w:styleId="Heading2">
    <w:name w:val="heading 2"/>
    <w:basedOn w:val="Normal"/>
    <w:next w:val="Normal"/>
    <w:qFormat/>
    <w:pPr>
      <w:keepNext/>
      <w:widowControl w:val="0"/>
      <w:suppressAutoHyphens/>
      <w:outlineLvl w:val="1"/>
    </w:pPr>
    <w:rPr>
      <w:b/>
      <w:sz w:val="24"/>
    </w:rPr>
  </w:style>
  <w:style w:type="paragraph" w:styleId="Heading3">
    <w:name w:val="heading 3"/>
    <w:basedOn w:val="Normal"/>
    <w:next w:val="Normal"/>
    <w:qFormat/>
    <w:pPr>
      <w:keepNext/>
      <w:widowControl w:val="0"/>
      <w:suppressAutoHyphens/>
      <w:outlineLvl w:val="2"/>
    </w:pPr>
    <w:rPr>
      <w:sz w:val="24"/>
    </w:rPr>
  </w:style>
  <w:style w:type="paragraph" w:styleId="Heading4">
    <w:name w:val="heading 4"/>
    <w:basedOn w:val="Normal"/>
    <w:next w:val="Normal"/>
    <w:qFormat/>
    <w:pPr>
      <w:keepNext/>
      <w:suppressAutoHyphens/>
      <w:outlineLvl w:val="3"/>
    </w:pPr>
    <w:rPr>
      <w:rFonts w:ascii="Arial" w:hAnsi="Arial"/>
      <w:b/>
      <w:sz w:val="22"/>
    </w:rPr>
  </w:style>
  <w:style w:type="paragraph" w:styleId="Heading5">
    <w:name w:val="heading 5"/>
    <w:basedOn w:val="Normal"/>
    <w:next w:val="Normal"/>
    <w:qFormat/>
    <w:pPr>
      <w:keepNext/>
      <w:suppressAutoHyphens/>
      <w:ind w:firstLine="709"/>
      <w:outlineLvl w:val="4"/>
    </w:pPr>
    <w:rPr>
      <w:rFonts w:ascii="Arial" w:hAnsi="Arial"/>
      <w:b/>
      <w:sz w:val="22"/>
    </w:rPr>
  </w:style>
  <w:style w:type="paragraph" w:styleId="Heading6">
    <w:name w:val="heading 6"/>
    <w:basedOn w:val="Normal"/>
    <w:next w:val="Normal"/>
    <w:qFormat/>
    <w:pPr>
      <w:keepNext/>
      <w:suppressAutoHyphens/>
      <w:ind w:left="426"/>
      <w:outlineLvl w:val="5"/>
    </w:pPr>
    <w:rPr>
      <w:rFonts w:ascii="Arial" w:hAnsi="Arial"/>
      <w:b/>
      <w:sz w:val="22"/>
    </w:rPr>
  </w:style>
  <w:style w:type="paragraph" w:styleId="Heading7">
    <w:name w:val="heading 7"/>
    <w:basedOn w:val="Normal"/>
    <w:next w:val="Normal"/>
    <w:qFormat/>
    <w:pPr>
      <w:keepNext/>
      <w:tabs>
        <w:tab w:val="left" w:pos="0"/>
        <w:tab w:val="right" w:pos="8308"/>
      </w:tabs>
      <w:suppressAutoHyphens/>
      <w:jc w:val="center"/>
      <w:outlineLvl w:val="6"/>
    </w:pPr>
    <w:rPr>
      <w:b/>
      <w:sz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link w:val="HeaderChar"/>
    <w:pPr>
      <w:tabs>
        <w:tab w:val="center" w:pos="4153"/>
        <w:tab w:val="right" w:pos="8306"/>
      </w:tabs>
    </w:pPr>
  </w:style>
  <w:style w:type="character" w:customStyle="1" w:styleId="aLCPboldbodytext">
    <w:name w:val="a LCP bold body text"/>
    <w:rPr>
      <w:rFonts w:ascii="Arial" w:hAnsi="Arial"/>
      <w:b/>
      <w:bCs/>
      <w:dstrike w:val="0"/>
      <w:sz w:val="22"/>
      <w:effect w:val="none"/>
      <w:vertAlign w:val="baseline"/>
    </w:rPr>
  </w:style>
  <w:style w:type="paragraph" w:customStyle="1" w:styleId="aLCPHeading">
    <w:name w:val="a LCP Heading"/>
    <w:basedOn w:val="Heading1"/>
    <w:autoRedefine/>
    <w:rsid w:val="00580087"/>
    <w:pPr>
      <w:jc w:val="center"/>
    </w:pPr>
    <w:rPr>
      <w:rFonts w:ascii="Arial" w:hAnsi="Arial" w:cs="Arial"/>
      <w:color w:val="FF0000"/>
      <w:sz w:val="20"/>
      <w:u w:val="none"/>
    </w:rPr>
  </w:style>
  <w:style w:type="paragraph" w:customStyle="1" w:styleId="aLCPSubhead">
    <w:name w:val="a LCP Subhead"/>
    <w:autoRedefine/>
    <w:rsid w:val="009C1420"/>
    <w:pPr>
      <w:ind w:firstLine="680"/>
      <w:jc w:val="both"/>
    </w:pPr>
    <w:rPr>
      <w:rFonts w:asciiTheme="minorHAnsi" w:hAnsiTheme="minorHAnsi" w:cstheme="minorHAnsi"/>
      <w:sz w:val="22"/>
      <w:szCs w:val="22"/>
      <w:lang w:eastAsia="en-US"/>
    </w:rPr>
  </w:style>
  <w:style w:type="paragraph" w:customStyle="1" w:styleId="aLCPBodytext">
    <w:name w:val="a LCP Body text"/>
    <w:autoRedefine/>
    <w:rsid w:val="00DC78D7"/>
    <w:pPr>
      <w:tabs>
        <w:tab w:val="left" w:pos="4004"/>
      </w:tabs>
      <w:ind w:left="680" w:hanging="680"/>
    </w:pPr>
    <w:rPr>
      <w:rFonts w:ascii="Arial" w:hAnsi="Arial" w:cs="Arial"/>
      <w:lang w:eastAsia="en-US"/>
    </w:rPr>
  </w:style>
  <w:style w:type="paragraph" w:customStyle="1" w:styleId="aLCPbulletlist">
    <w:name w:val="a LCP bullet list"/>
    <w:basedOn w:val="aLCPBodytext"/>
    <w:autoRedefine/>
    <w:rsid w:val="00E16111"/>
    <w:pPr>
      <w:jc w:val="both"/>
    </w:pPr>
  </w:style>
  <w:style w:type="paragraph" w:styleId="BodyText">
    <w:name w:val="Body Text"/>
    <w:basedOn w:val="Normal"/>
    <w:rPr>
      <w:rFonts w:ascii="Arial" w:hAnsi="Arial"/>
      <w:sz w:val="22"/>
      <w:lang w:val="en-GB"/>
    </w:rPr>
  </w:style>
  <w:style w:type="paragraph" w:styleId="BodyTextIndent3">
    <w:name w:val="Body Text Indent 3"/>
    <w:basedOn w:val="Normal"/>
    <w:pPr>
      <w:ind w:left="1440" w:hanging="720"/>
    </w:pPr>
    <w:rPr>
      <w:sz w:val="24"/>
      <w:szCs w:val="24"/>
      <w:lang w:val="en-GB"/>
    </w:rPr>
  </w:style>
  <w:style w:type="paragraph" w:styleId="Subtitle">
    <w:name w:val="Subtitle"/>
    <w:basedOn w:val="Normal"/>
    <w:qFormat/>
    <w:rPr>
      <w:b/>
      <w:bCs/>
      <w:sz w:val="22"/>
      <w:szCs w:val="24"/>
      <w:lang w:val="en-GB"/>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SubTitle0">
    <w:name w:val="Sub Title"/>
    <w:basedOn w:val="Normal"/>
    <w:rsid w:val="00FC10DD"/>
    <w:pPr>
      <w:jc w:val="center"/>
    </w:pPr>
    <w:rPr>
      <w:rFonts w:ascii="Arial" w:hAnsi="Arial"/>
      <w:lang w:val="en-GB"/>
    </w:rPr>
  </w:style>
  <w:style w:type="table" w:styleId="TableGrid">
    <w:name w:val="Table Grid"/>
    <w:basedOn w:val="TableNormal"/>
    <w:uiPriority w:val="59"/>
    <w:rsid w:val="008F2A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712295"/>
    <w:pPr>
      <w:spacing w:after="120" w:line="480" w:lineRule="auto"/>
      <w:ind w:left="283"/>
    </w:pPr>
  </w:style>
  <w:style w:type="character" w:customStyle="1" w:styleId="BodyTextIndent2Char">
    <w:name w:val="Body Text Indent 2 Char"/>
    <w:basedOn w:val="DefaultParagraphFont"/>
    <w:link w:val="BodyTextIndent2"/>
    <w:rsid w:val="00712295"/>
    <w:rPr>
      <w:lang w:val="en-US" w:eastAsia="en-US"/>
    </w:rPr>
  </w:style>
  <w:style w:type="character" w:customStyle="1" w:styleId="HeaderChar">
    <w:name w:val="Header Char"/>
    <w:link w:val="Header"/>
    <w:rsid w:val="007F55A5"/>
    <w:rPr>
      <w:lang w:val="en-US" w:eastAsia="en-US"/>
    </w:rPr>
  </w:style>
  <w:style w:type="paragraph" w:styleId="ListParagraph">
    <w:name w:val="List Paragraph"/>
    <w:basedOn w:val="Normal"/>
    <w:uiPriority w:val="34"/>
    <w:qFormat/>
    <w:rsid w:val="008B0DAC"/>
    <w:pPr>
      <w:ind w:left="720"/>
      <w:contextualSpacing/>
    </w:pPr>
  </w:style>
  <w:style w:type="paragraph" w:customStyle="1" w:styleId="Default">
    <w:name w:val="Default"/>
    <w:rsid w:val="00145A1A"/>
    <w:pPr>
      <w:autoSpaceDE w:val="0"/>
      <w:autoSpaceDN w:val="0"/>
      <w:adjustRightInd w:val="0"/>
    </w:pPr>
    <w:rPr>
      <w:rFonts w:ascii="Arial" w:eastAsiaTheme="minorHAnsi" w:hAnsi="Arial" w:cs="Arial"/>
      <w:color w:val="000000"/>
      <w:sz w:val="24"/>
      <w:szCs w:val="24"/>
      <w:lang w:eastAsia="en-US"/>
    </w:rPr>
  </w:style>
  <w:style w:type="character" w:styleId="Hyperlink">
    <w:name w:val="Hyperlink"/>
    <w:basedOn w:val="DefaultParagraphFont"/>
    <w:unhideWhenUsed/>
    <w:rsid w:val="00EC21E3"/>
    <w:rPr>
      <w:color w:val="0000FF" w:themeColor="hyperlink"/>
      <w:u w:val="single"/>
    </w:rPr>
  </w:style>
  <w:style w:type="character" w:styleId="UnresolvedMention">
    <w:name w:val="Unresolved Mention"/>
    <w:basedOn w:val="DefaultParagraphFont"/>
    <w:uiPriority w:val="99"/>
    <w:semiHidden/>
    <w:unhideWhenUsed/>
    <w:rsid w:val="00EC21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986507">
      <w:bodyDiv w:val="1"/>
      <w:marLeft w:val="0"/>
      <w:marRight w:val="0"/>
      <w:marTop w:val="0"/>
      <w:marBottom w:val="0"/>
      <w:divBdr>
        <w:top w:val="none" w:sz="0" w:space="0" w:color="auto"/>
        <w:left w:val="none" w:sz="0" w:space="0" w:color="auto"/>
        <w:bottom w:val="none" w:sz="0" w:space="0" w:color="auto"/>
        <w:right w:val="none" w:sz="0" w:space="0" w:color="auto"/>
      </w:divBdr>
      <w:divsChild>
        <w:div w:id="1117262239">
          <w:marLeft w:val="0"/>
          <w:marRight w:val="0"/>
          <w:marTop w:val="0"/>
          <w:marBottom w:val="0"/>
          <w:divBdr>
            <w:top w:val="none" w:sz="0" w:space="0" w:color="auto"/>
            <w:left w:val="none" w:sz="0" w:space="0" w:color="auto"/>
            <w:bottom w:val="none" w:sz="0" w:space="0" w:color="auto"/>
            <w:right w:val="none" w:sz="0" w:space="0" w:color="auto"/>
          </w:divBdr>
          <w:divsChild>
            <w:div w:id="350885901">
              <w:marLeft w:val="0"/>
              <w:marRight w:val="0"/>
              <w:marTop w:val="0"/>
              <w:marBottom w:val="0"/>
              <w:divBdr>
                <w:top w:val="none" w:sz="0" w:space="0" w:color="auto"/>
                <w:left w:val="none" w:sz="0" w:space="0" w:color="auto"/>
                <w:bottom w:val="none" w:sz="0" w:space="0" w:color="auto"/>
                <w:right w:val="none" w:sz="0" w:space="0" w:color="auto"/>
              </w:divBdr>
              <w:divsChild>
                <w:div w:id="16704067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50053007">
      <w:bodyDiv w:val="1"/>
      <w:marLeft w:val="0"/>
      <w:marRight w:val="0"/>
      <w:marTop w:val="0"/>
      <w:marBottom w:val="0"/>
      <w:divBdr>
        <w:top w:val="none" w:sz="0" w:space="0" w:color="auto"/>
        <w:left w:val="none" w:sz="0" w:space="0" w:color="auto"/>
        <w:bottom w:val="none" w:sz="0" w:space="0" w:color="auto"/>
        <w:right w:val="none" w:sz="0" w:space="0" w:color="auto"/>
      </w:divBdr>
    </w:div>
    <w:div w:id="764157557">
      <w:bodyDiv w:val="1"/>
      <w:marLeft w:val="0"/>
      <w:marRight w:val="0"/>
      <w:marTop w:val="0"/>
      <w:marBottom w:val="0"/>
      <w:divBdr>
        <w:top w:val="none" w:sz="0" w:space="0" w:color="auto"/>
        <w:left w:val="none" w:sz="0" w:space="0" w:color="auto"/>
        <w:bottom w:val="none" w:sz="0" w:space="0" w:color="auto"/>
        <w:right w:val="none" w:sz="0" w:space="0" w:color="auto"/>
      </w:divBdr>
      <w:divsChild>
        <w:div w:id="1206872833">
          <w:marLeft w:val="0"/>
          <w:marRight w:val="0"/>
          <w:marTop w:val="0"/>
          <w:marBottom w:val="0"/>
          <w:divBdr>
            <w:top w:val="none" w:sz="0" w:space="0" w:color="auto"/>
            <w:left w:val="none" w:sz="0" w:space="0" w:color="auto"/>
            <w:bottom w:val="none" w:sz="0" w:space="0" w:color="auto"/>
            <w:right w:val="none" w:sz="0" w:space="0" w:color="auto"/>
          </w:divBdr>
          <w:divsChild>
            <w:div w:id="1895315515">
              <w:marLeft w:val="0"/>
              <w:marRight w:val="0"/>
              <w:marTop w:val="0"/>
              <w:marBottom w:val="0"/>
              <w:divBdr>
                <w:top w:val="none" w:sz="0" w:space="0" w:color="auto"/>
                <w:left w:val="none" w:sz="0" w:space="0" w:color="auto"/>
                <w:bottom w:val="none" w:sz="0" w:space="0" w:color="auto"/>
                <w:right w:val="none" w:sz="0" w:space="0" w:color="auto"/>
              </w:divBdr>
              <w:divsChild>
                <w:div w:id="13256654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99526057">
      <w:bodyDiv w:val="1"/>
      <w:marLeft w:val="0"/>
      <w:marRight w:val="0"/>
      <w:marTop w:val="0"/>
      <w:marBottom w:val="0"/>
      <w:divBdr>
        <w:top w:val="none" w:sz="0" w:space="0" w:color="auto"/>
        <w:left w:val="none" w:sz="0" w:space="0" w:color="auto"/>
        <w:bottom w:val="none" w:sz="0" w:space="0" w:color="auto"/>
        <w:right w:val="none" w:sz="0" w:space="0" w:color="auto"/>
      </w:divBdr>
    </w:div>
    <w:div w:id="167742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yclothing.com/"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Desktop\Ed-school%20policies\School%20Polici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016B0020793B4A9EBB6AAA1BAC7D83" ma:contentTypeVersion="15" ma:contentTypeDescription="Create a new document." ma:contentTypeScope="" ma:versionID="92cac3f4656de52790ef0776231476db">
  <xsd:schema xmlns:xsd="http://www.w3.org/2001/XMLSchema" xmlns:xs="http://www.w3.org/2001/XMLSchema" xmlns:p="http://schemas.microsoft.com/office/2006/metadata/properties" xmlns:ns2="fd26821a-345c-450c-81b2-608dae25cafa" xmlns:ns3="8b3a7ccf-0520-41bc-b2a9-4c9c714188af" targetNamespace="http://schemas.microsoft.com/office/2006/metadata/properties" ma:root="true" ma:fieldsID="51807db4981d857d3c5938b9a20d4c6e" ns2:_="" ns3:_="">
    <xsd:import namespace="fd26821a-345c-450c-81b2-608dae25cafa"/>
    <xsd:import namespace="8b3a7ccf-0520-41bc-b2a9-4c9c71418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6821a-345c-450c-81b2-608dae25c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3a7ccf-0520-41bc-b2a9-4c9c714188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2ac1ae7-2da7-4864-975a-dc5ce28c2ebe}" ma:internalName="TaxCatchAll" ma:showField="CatchAllData" ma:web="8b3a7ccf-0520-41bc-b2a9-4c9c714188a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3a7ccf-0520-41bc-b2a9-4c9c714188af" xsi:nil="true"/>
    <lcf76f155ced4ddcb4097134ff3c332f xmlns="fd26821a-345c-450c-81b2-608dae25ca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978EE8-21AC-4EA5-A26E-6F65D458BCDF}">
  <ds:schemaRefs>
    <ds:schemaRef ds:uri="http://schemas.openxmlformats.org/officeDocument/2006/bibliography"/>
  </ds:schemaRefs>
</ds:datastoreItem>
</file>

<file path=customXml/itemProps2.xml><?xml version="1.0" encoding="utf-8"?>
<ds:datastoreItem xmlns:ds="http://schemas.openxmlformats.org/officeDocument/2006/customXml" ds:itemID="{1D119F11-7A02-41D5-8AA4-5E78FE9D00DE}"/>
</file>

<file path=customXml/itemProps3.xml><?xml version="1.0" encoding="utf-8"?>
<ds:datastoreItem xmlns:ds="http://schemas.openxmlformats.org/officeDocument/2006/customXml" ds:itemID="{3DEE584E-1D8D-4BF3-89D6-8D5C523029E1}"/>
</file>

<file path=customXml/itemProps4.xml><?xml version="1.0" encoding="utf-8"?>
<ds:datastoreItem xmlns:ds="http://schemas.openxmlformats.org/officeDocument/2006/customXml" ds:itemID="{F0673C1D-B0AC-492D-AF79-D0F06BB83711}"/>
</file>

<file path=docProps/app.xml><?xml version="1.0" encoding="utf-8"?>
<Properties xmlns="http://schemas.openxmlformats.org/officeDocument/2006/extended-properties" xmlns:vt="http://schemas.openxmlformats.org/officeDocument/2006/docPropsVTypes">
  <Template>School Policies template</Template>
  <TotalTime>4</TotalTime>
  <Pages>1</Pages>
  <Words>303</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School Policy for PSHE and Citizenship</vt:lpstr>
    </vt:vector>
  </TitlesOfParts>
  <Company>Language Centre Publications</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Policy for PSHE and Citizenship</dc:title>
  <dc:subject>School Policies</dc:subject>
  <dc:creator>Alison Simmons</dc:creator>
  <cp:lastModifiedBy>Alison Simmons</cp:lastModifiedBy>
  <cp:revision>2</cp:revision>
  <cp:lastPrinted>2016-09-01T13:10:00Z</cp:lastPrinted>
  <dcterms:created xsi:type="dcterms:W3CDTF">2024-11-04T11:53:00Z</dcterms:created>
  <dcterms:modified xsi:type="dcterms:W3CDTF">2024-11-04T11:53:00Z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0x01010040016B0020793B4A9EBB6AAA1BAC7D83</vt:lpwstr>
  </property>
</Properties>
</file>